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56091" w14:textId="77777777" w:rsidR="00E31D63" w:rsidRDefault="000B3C49">
      <w:pPr>
        <w:pStyle w:val="prastasis"/>
        <w:jc w:val="both"/>
      </w:pPr>
      <w:r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>
        <w:t xml:space="preserve">          </w:t>
      </w:r>
    </w:p>
    <w:p w14:paraId="7806A5E4" w14:textId="77777777" w:rsidR="00E31D63" w:rsidRDefault="000B3C49">
      <w:pPr>
        <w:pStyle w:val="prastasis"/>
        <w:jc w:val="both"/>
      </w:pPr>
      <w:r>
        <w:t xml:space="preserve">                                                                                  edukacinės patirties banko aprašo </w:t>
      </w:r>
    </w:p>
    <w:p w14:paraId="3217088D" w14:textId="77777777" w:rsidR="00E31D63" w:rsidRDefault="000B3C49">
      <w:pPr>
        <w:pStyle w:val="prastasis"/>
        <w:jc w:val="both"/>
      </w:pPr>
      <w:r>
        <w:t xml:space="preserve">                                                                                  1 priedas</w:t>
      </w:r>
    </w:p>
    <w:p w14:paraId="38AFD247" w14:textId="77777777" w:rsidR="00E31D63" w:rsidRDefault="00E31D63">
      <w:pPr>
        <w:pStyle w:val="prastasis"/>
        <w:jc w:val="both"/>
      </w:pPr>
    </w:p>
    <w:p w14:paraId="4C22CB74" w14:textId="77777777" w:rsidR="00E31D63" w:rsidRDefault="00E31D63">
      <w:pPr>
        <w:pStyle w:val="prastasis"/>
        <w:jc w:val="center"/>
        <w:rPr>
          <w:b/>
          <w:bCs/>
        </w:rPr>
      </w:pPr>
    </w:p>
    <w:p w14:paraId="6DE3FCED" w14:textId="77777777" w:rsidR="00E31D63" w:rsidRDefault="000B3C49">
      <w:pPr>
        <w:pStyle w:val="prastasis"/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E6AFD7E" w14:textId="77777777" w:rsidR="00E31D63" w:rsidRDefault="00E31D63">
      <w:pPr>
        <w:pStyle w:val="prastasis"/>
      </w:pPr>
    </w:p>
    <w:p w14:paraId="498BAC1B" w14:textId="77777777" w:rsidR="00E31D63" w:rsidRDefault="00E31D63">
      <w:pPr>
        <w:pStyle w:val="prastasis"/>
      </w:pPr>
    </w:p>
    <w:tbl>
      <w:tblPr>
        <w:tblW w:w="93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5"/>
        <w:gridCol w:w="6185"/>
      </w:tblGrid>
      <w:tr w:rsidR="00E31D63" w14:paraId="31B86EF2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5FC7" w14:textId="77777777" w:rsidR="00E31D63" w:rsidRDefault="000B3C49">
            <w:pPr>
              <w:pStyle w:val="prastasis"/>
            </w:pPr>
            <w:r>
              <w:t>Dalykas, sritis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51236" w14:textId="77777777" w:rsidR="00E31D63" w:rsidRDefault="000B3C49">
            <w:pPr>
              <w:pStyle w:val="prastasis"/>
            </w:pPr>
            <w:r>
              <w:t>Iki</w:t>
            </w:r>
            <w:r>
              <w:t>mokyklinis  ugdymas</w:t>
            </w:r>
          </w:p>
        </w:tc>
      </w:tr>
      <w:tr w:rsidR="00E31D63" w14:paraId="05E1BB07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4FEC7" w14:textId="77777777" w:rsidR="00E31D63" w:rsidRDefault="000B3C49">
            <w:pPr>
              <w:pStyle w:val="prastasis"/>
            </w:pPr>
            <w:r>
              <w:t>Tema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EC900" w14:textId="77777777" w:rsidR="00E31D63" w:rsidRDefault="000B3C49">
            <w:pPr>
              <w:pStyle w:val="prastasis"/>
            </w:pPr>
            <w:r>
              <w:t>Aplinkos  pažinimas – „Vabalų ir vabzdžių pasaulyje“</w:t>
            </w:r>
          </w:p>
        </w:tc>
      </w:tr>
      <w:tr w:rsidR="00E31D63" w14:paraId="0065CCE2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0AD98" w14:textId="77777777" w:rsidR="00E31D63" w:rsidRDefault="000B3C49">
            <w:pPr>
              <w:pStyle w:val="prastasis"/>
            </w:pPr>
            <w:r>
              <w:t>Žanras (ugdymo priemonė, užduotys, pamokų ciklas, testas ir kt.)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086F2" w14:textId="77777777" w:rsidR="00E31D63" w:rsidRDefault="000B3C49">
            <w:pPr>
              <w:pStyle w:val="prastasis"/>
            </w:pPr>
            <w:r>
              <w:t>Kompiuterinė pateiktis.</w:t>
            </w:r>
          </w:p>
        </w:tc>
      </w:tr>
      <w:tr w:rsidR="00E31D63" w14:paraId="3E9ED3F8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19AD8" w14:textId="77777777" w:rsidR="00E31D63" w:rsidRDefault="000B3C49">
            <w:pPr>
              <w:pStyle w:val="prastasis"/>
            </w:pPr>
            <w:r>
              <w:t>Anotacija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E38C6" w14:textId="77777777" w:rsidR="00E31D63" w:rsidRDefault="000B3C49">
            <w:pPr>
              <w:pStyle w:val="prastasis"/>
              <w:jc w:val="both"/>
            </w:pPr>
            <w:r>
              <w:t xml:space="preserve">Priemonė skirta įtvirtinti vaikų žinias apie vabzdžius ir vabalus. Ji </w:t>
            </w:r>
            <w:r>
              <w:t>lavina vaikų pažinimo, komunikavimo kompetencijų gebėjimus. Priemonę sudaro 15 skaidrių. Žiūrėdami skaidres  vaikai kartu su pedagogu kuria pasaką,  atpažįsta ir pavadina į „Boružėlės puotą“ atskrendančius ir atropojančius vabzdžius bei vabalus, juos pavad</w:t>
            </w:r>
            <w:r>
              <w:t>ina, apibūdina, kaip jie atrodo, prisimena liaudies posakius apie vabalus ir vabzdžius. Dirbant su šia priemone, lavinama vaikų atmintis, gebėjimas daryti elementarias išvadas, vaizduotė, pasakojimo gebėjimai, kūrybiškumas, plečiamos ugdytinių pažintinės ž</w:t>
            </w:r>
            <w:r>
              <w:t>inios.</w:t>
            </w:r>
          </w:p>
          <w:p w14:paraId="0CE4BFCD" w14:textId="77777777" w:rsidR="00E31D63" w:rsidRDefault="00E31D63">
            <w:pPr>
              <w:pStyle w:val="prastasis"/>
              <w:jc w:val="both"/>
            </w:pPr>
          </w:p>
        </w:tc>
      </w:tr>
      <w:tr w:rsidR="00E31D63" w14:paraId="74371BEE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A948" w14:textId="77777777" w:rsidR="00E31D63" w:rsidRDefault="000B3C49">
            <w:pPr>
              <w:pStyle w:val="prastasis"/>
            </w:pPr>
            <w:r>
              <w:t>Autorius (vardas, pavardė)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92757" w14:textId="77777777" w:rsidR="00E31D63" w:rsidRDefault="000B3C49">
            <w:pPr>
              <w:pStyle w:val="prastasis"/>
            </w:pPr>
            <w:r>
              <w:t xml:space="preserve">Albina </w:t>
            </w:r>
            <w:proofErr w:type="spellStart"/>
            <w:r>
              <w:t>Kunigonienė</w:t>
            </w:r>
            <w:proofErr w:type="spellEnd"/>
          </w:p>
        </w:tc>
      </w:tr>
      <w:tr w:rsidR="00E31D63" w14:paraId="302DB812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765D0" w14:textId="77777777" w:rsidR="00E31D63" w:rsidRDefault="000B3C49">
            <w:pPr>
              <w:pStyle w:val="prastasis"/>
            </w:pPr>
            <w:r>
              <w:t>Pareigos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82DA" w14:textId="77777777" w:rsidR="00E31D63" w:rsidRDefault="000B3C49">
            <w:pPr>
              <w:pStyle w:val="prastasis"/>
            </w:pPr>
            <w:proofErr w:type="spellStart"/>
            <w:r>
              <w:t>Ikimokylinio</w:t>
            </w:r>
            <w:proofErr w:type="spellEnd"/>
            <w:r>
              <w:t xml:space="preserve"> ugdymo mokytoja</w:t>
            </w:r>
          </w:p>
        </w:tc>
      </w:tr>
      <w:tr w:rsidR="00E31D63" w14:paraId="1A182531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B456E" w14:textId="77777777" w:rsidR="00E31D63" w:rsidRDefault="000B3C49">
            <w:pPr>
              <w:pStyle w:val="prastasis"/>
            </w:pPr>
            <w:r>
              <w:t>Išsilavinimas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38453" w14:textId="77777777" w:rsidR="00E31D63" w:rsidRDefault="000B3C49">
            <w:pPr>
              <w:pStyle w:val="prastasis"/>
            </w:pPr>
            <w:r>
              <w:t>Aukštasis</w:t>
            </w:r>
          </w:p>
        </w:tc>
      </w:tr>
      <w:tr w:rsidR="00E31D63" w14:paraId="05C32E73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95C1" w14:textId="77777777" w:rsidR="00E31D63" w:rsidRDefault="000B3C49">
            <w:pPr>
              <w:pStyle w:val="prastasis"/>
            </w:pPr>
            <w:r>
              <w:t>Kvalifikacinė kategorija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D57E" w14:textId="77777777" w:rsidR="00E31D63" w:rsidRDefault="000B3C49">
            <w:pPr>
              <w:pStyle w:val="prastasis"/>
            </w:pPr>
            <w:r>
              <w:t>Metodininkas</w:t>
            </w:r>
          </w:p>
        </w:tc>
      </w:tr>
      <w:tr w:rsidR="00E31D63" w14:paraId="63B102EC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A5EE" w14:textId="77777777" w:rsidR="00E31D63" w:rsidRDefault="000B3C49">
            <w:pPr>
              <w:pStyle w:val="prastasis"/>
            </w:pPr>
            <w:r>
              <w:t>Rajonas (miestas)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F5F1F" w14:textId="77777777" w:rsidR="00E31D63" w:rsidRDefault="000B3C49">
            <w:pPr>
              <w:pStyle w:val="prastasis"/>
            </w:pPr>
            <w:r>
              <w:t>Raseiniai</w:t>
            </w:r>
          </w:p>
        </w:tc>
      </w:tr>
      <w:tr w:rsidR="00E31D63" w14:paraId="29FC0857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0FB3" w14:textId="77777777" w:rsidR="00E31D63" w:rsidRDefault="000B3C49">
            <w:pPr>
              <w:pStyle w:val="prastasis"/>
            </w:pPr>
            <w:r>
              <w:t>Ugdymo įstaiga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8F216" w14:textId="77777777" w:rsidR="00E31D63" w:rsidRDefault="000B3C49">
            <w:pPr>
              <w:pStyle w:val="prastasis"/>
            </w:pPr>
            <w:r>
              <w:t>Raseinių lopšelis-darželis „Liepaitė“</w:t>
            </w:r>
          </w:p>
        </w:tc>
      </w:tr>
      <w:tr w:rsidR="00E31D63" w14:paraId="53379E7C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BCFC" w14:textId="77777777" w:rsidR="00E31D63" w:rsidRDefault="000B3C49">
            <w:pPr>
              <w:pStyle w:val="prastasis"/>
            </w:pPr>
            <w:r>
              <w:t>Elektroninis paštas, telefonas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6DF0C" w14:textId="77777777" w:rsidR="00E31D63" w:rsidRDefault="000B3C49">
            <w:pPr>
              <w:pStyle w:val="prastasis"/>
            </w:pPr>
            <w:r>
              <w:t>a.kunigoniene@gmail.com</w:t>
            </w:r>
          </w:p>
        </w:tc>
      </w:tr>
      <w:tr w:rsidR="00E31D63" w14:paraId="73DB9499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7CDB2" w14:textId="77777777" w:rsidR="00E31D63" w:rsidRDefault="000B3C49">
            <w:pPr>
              <w:pStyle w:val="prastasis"/>
            </w:pPr>
            <w:r>
              <w:t>Darbas pristatytas (data)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E68D" w14:textId="77777777" w:rsidR="00E31D63" w:rsidRDefault="000B3C49">
            <w:pPr>
              <w:pStyle w:val="prastasis"/>
            </w:pPr>
            <w:r>
              <w:t xml:space="preserve"> 2020 12 21</w:t>
            </w:r>
          </w:p>
        </w:tc>
      </w:tr>
      <w:tr w:rsidR="00E31D63" w14:paraId="50A3A823" w14:textId="77777777">
        <w:tblPrEx>
          <w:tblCellMar>
            <w:top w:w="0" w:type="dxa"/>
            <w:bottom w:w="0" w:type="dxa"/>
          </w:tblCellMar>
        </w:tblPrEx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0A891" w14:textId="77777777" w:rsidR="00E31D63" w:rsidRDefault="000B3C49">
            <w:pPr>
              <w:pStyle w:val="prastasis"/>
            </w:pPr>
            <w:r>
              <w:t>Darbas saugomas (vieta)</w:t>
            </w:r>
          </w:p>
        </w:tc>
        <w:tc>
          <w:tcPr>
            <w:tcW w:w="6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FAD99" w14:textId="77777777" w:rsidR="00E31D63" w:rsidRDefault="000B3C49">
            <w:pPr>
              <w:pStyle w:val="prastasis"/>
            </w:pPr>
            <w:r>
              <w:t>Raseinių pagalbos tarnyba</w:t>
            </w:r>
          </w:p>
        </w:tc>
      </w:tr>
    </w:tbl>
    <w:p w14:paraId="31763396" w14:textId="77777777" w:rsidR="00E31D63" w:rsidRDefault="00E31D63">
      <w:pPr>
        <w:pStyle w:val="prastasis"/>
      </w:pPr>
    </w:p>
    <w:p w14:paraId="1EA5D869" w14:textId="77777777" w:rsidR="00E31D63" w:rsidRDefault="000B3C49">
      <w:pPr>
        <w:pStyle w:val="prastasis"/>
        <w:jc w:val="center"/>
      </w:pPr>
      <w:r>
        <w:t>____________________</w:t>
      </w:r>
    </w:p>
    <w:p w14:paraId="5B6C0298" w14:textId="77777777" w:rsidR="00E31D63" w:rsidRDefault="00E31D63">
      <w:pPr>
        <w:pStyle w:val="prastasis"/>
      </w:pPr>
    </w:p>
    <w:sectPr w:rsidR="00E31D63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9E634F" w14:textId="77777777" w:rsidR="000B3C49" w:rsidRDefault="000B3C49">
      <w:pPr>
        <w:spacing w:after="0" w:line="240" w:lineRule="auto"/>
      </w:pPr>
      <w:r>
        <w:separator/>
      </w:r>
    </w:p>
  </w:endnote>
  <w:endnote w:type="continuationSeparator" w:id="0">
    <w:p w14:paraId="6F3729A8" w14:textId="77777777" w:rsidR="000B3C49" w:rsidRDefault="000B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6EDAA1" w14:textId="77777777" w:rsidR="000B3C49" w:rsidRDefault="000B3C4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A2C697" w14:textId="77777777" w:rsidR="000B3C49" w:rsidRDefault="000B3C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31D63"/>
    <w:rsid w:val="000B3C49"/>
    <w:rsid w:val="00E31D63"/>
    <w:rsid w:val="00EE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144B3"/>
  <w15:docId w15:val="{25FB64F2-F527-4FEE-BBB7-53D18850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astasis">
    <w:name w:val="Įprastasis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lt-LT"/>
    </w:rPr>
  </w:style>
  <w:style w:type="character" w:customStyle="1" w:styleId="Numatytasispastraiposriftas">
    <w:name w:val="Numatytasis pastraipos šriftas"/>
  </w:style>
  <w:style w:type="character" w:customStyle="1" w:styleId="Emfaz">
    <w:name w:val="Emfazė"/>
    <w:basedOn w:val="Numatytasispastraiposriftas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Kunigoniene</dc:creator>
  <dc:description/>
  <cp:lastModifiedBy>Šarūnas Balčaitis</cp:lastModifiedBy>
  <cp:revision>2</cp:revision>
  <dcterms:created xsi:type="dcterms:W3CDTF">2021-01-04T09:48:00Z</dcterms:created>
  <dcterms:modified xsi:type="dcterms:W3CDTF">2021-01-04T09:48:00Z</dcterms:modified>
</cp:coreProperties>
</file>